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0E39" w:rsidRDefault="00DF0E39">
      <w:r w:rsidRPr="00B163FA">
        <w:rPr>
          <w:noProof/>
          <w:lang w:eastAsia="pl-P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az 1" o:spid="_x0000_i1025" type="#_x0000_t75" style="width:447pt;height:281.25pt;visibility:visible">
            <v:imagedata r:id="rId6" o:title=""/>
          </v:shape>
        </w:pict>
      </w:r>
    </w:p>
    <w:p w:rsidR="00DF0E39" w:rsidRDefault="00DF0E39" w:rsidP="008330D3"/>
    <w:p w:rsidR="00DF0E39" w:rsidRPr="008330D3" w:rsidRDefault="00DF0E39" w:rsidP="008330D3">
      <w:bookmarkStart w:id="0" w:name="_GoBack"/>
      <w:r w:rsidRPr="00B163FA">
        <w:rPr>
          <w:noProof/>
          <w:lang w:eastAsia="pl-PL"/>
        </w:rPr>
        <w:pict>
          <v:shape id="Obraz 2" o:spid="_x0000_i1026" type="#_x0000_t75" style="width:447pt;height:281.25pt;visibility:visible">
            <v:imagedata r:id="rId7" o:title=""/>
          </v:shape>
        </w:pict>
      </w:r>
      <w:bookmarkEnd w:id="0"/>
    </w:p>
    <w:sectPr w:rsidR="00DF0E39" w:rsidRPr="008330D3" w:rsidSect="008330D3">
      <w:headerReference w:type="default" r:id="rId8"/>
      <w:pgSz w:w="11906" w:h="16838"/>
      <w:pgMar w:top="1134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F0E39" w:rsidRDefault="00DF0E39" w:rsidP="008330D3">
      <w:pPr>
        <w:spacing w:after="0" w:line="240" w:lineRule="auto"/>
      </w:pPr>
      <w:r>
        <w:separator/>
      </w:r>
    </w:p>
  </w:endnote>
  <w:endnote w:type="continuationSeparator" w:id="0">
    <w:p w:rsidR="00DF0E39" w:rsidRDefault="00DF0E39" w:rsidP="008330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F0E39" w:rsidRDefault="00DF0E39" w:rsidP="008330D3">
      <w:pPr>
        <w:spacing w:after="0" w:line="240" w:lineRule="auto"/>
      </w:pPr>
      <w:r>
        <w:separator/>
      </w:r>
    </w:p>
  </w:footnote>
  <w:footnote w:type="continuationSeparator" w:id="0">
    <w:p w:rsidR="00DF0E39" w:rsidRDefault="00DF0E39" w:rsidP="008330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0E39" w:rsidRDefault="00DF0E39">
    <w:pPr>
      <w:pStyle w:val="Header"/>
    </w:pPr>
    <w:r>
      <w:t>ZAŁĄCZNIK NR 2 DO OGŁOSZENIA nr sprawy DL.2031.35.2019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F0BB1"/>
    <w:rsid w:val="00026570"/>
    <w:rsid w:val="000B56E2"/>
    <w:rsid w:val="002F0BB1"/>
    <w:rsid w:val="00561FD2"/>
    <w:rsid w:val="007871F6"/>
    <w:rsid w:val="007D3F22"/>
    <w:rsid w:val="008330D3"/>
    <w:rsid w:val="00935BF4"/>
    <w:rsid w:val="00B163FA"/>
    <w:rsid w:val="00DF0E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71F6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2F0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F0BB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8330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8330D3"/>
    <w:rPr>
      <w:rFonts w:cs="Times New Roman"/>
    </w:rPr>
  </w:style>
  <w:style w:type="paragraph" w:styleId="Footer">
    <w:name w:val="footer"/>
    <w:basedOn w:val="Normal"/>
    <w:link w:val="FooterChar"/>
    <w:uiPriority w:val="99"/>
    <w:rsid w:val="008330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8330D3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</TotalTime>
  <Pages>1</Pages>
  <Words>0</Words>
  <Characters>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Grażyna Ratajczak</dc:creator>
  <cp:keywords/>
  <dc:description/>
  <cp:lastModifiedBy>kpiaszyk</cp:lastModifiedBy>
  <cp:revision>2</cp:revision>
  <dcterms:created xsi:type="dcterms:W3CDTF">2019-07-11T09:25:00Z</dcterms:created>
  <dcterms:modified xsi:type="dcterms:W3CDTF">2019-07-11T09:25:00Z</dcterms:modified>
</cp:coreProperties>
</file>